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B6A30" w14:textId="77777777" w:rsidR="00CC0408" w:rsidRDefault="00CC0408" w:rsidP="00CC0408">
      <w:pPr>
        <w:pBdr>
          <w:bottom w:val="single" w:sz="4" w:space="1" w:color="auto"/>
        </w:pBdr>
        <w:tabs>
          <w:tab w:val="center" w:pos="4819"/>
          <w:tab w:val="right" w:pos="9638"/>
        </w:tabs>
        <w:spacing w:after="0" w:line="240" w:lineRule="auto"/>
        <w:jc w:val="both"/>
        <w:rPr>
          <w:rFonts w:ascii="Bookman Old Style" w:eastAsia="MS Gothic" w:hAnsi="Bookman Old Style" w:cs="Times New Roman"/>
          <w:sz w:val="24"/>
          <w:szCs w:val="18"/>
          <w:lang w:eastAsia="ja-JP"/>
        </w:rPr>
      </w:pPr>
    </w:p>
    <w:p w14:paraId="2205A7A7" w14:textId="77777777" w:rsidR="00CC0408" w:rsidRPr="006559EC" w:rsidRDefault="00CC0408" w:rsidP="00CC0408">
      <w:pPr>
        <w:pBdr>
          <w:bottom w:val="single" w:sz="4" w:space="1" w:color="auto"/>
        </w:pBdr>
        <w:tabs>
          <w:tab w:val="center" w:pos="4819"/>
          <w:tab w:val="right" w:pos="9638"/>
        </w:tabs>
        <w:spacing w:after="0" w:line="240" w:lineRule="auto"/>
        <w:jc w:val="both"/>
        <w:rPr>
          <w:rFonts w:ascii="Bookman Old Style" w:eastAsia="MS Gothic" w:hAnsi="Bookman Old Style" w:cs="Times New Roman"/>
          <w:sz w:val="24"/>
          <w:szCs w:val="18"/>
          <w:lang w:eastAsia="ja-JP"/>
        </w:rPr>
      </w:pPr>
      <w:r w:rsidRPr="006559EC">
        <w:rPr>
          <w:rFonts w:ascii="Bookman Old Style" w:eastAsia="MS Gothic" w:hAnsi="Bookman Old Style" w:cs="Times New Roman"/>
          <w:sz w:val="24"/>
          <w:szCs w:val="18"/>
          <w:lang w:eastAsia="ja-JP"/>
        </w:rPr>
        <w:t>Data:</w:t>
      </w:r>
    </w:p>
    <w:p w14:paraId="4DFD80F1" w14:textId="77777777" w:rsidR="00CC0408" w:rsidRPr="006559EC" w:rsidRDefault="00CC0408" w:rsidP="00CC0408">
      <w:pPr>
        <w:tabs>
          <w:tab w:val="center" w:pos="4819"/>
          <w:tab w:val="right" w:pos="9638"/>
        </w:tabs>
        <w:spacing w:after="0" w:line="240" w:lineRule="auto"/>
        <w:jc w:val="both"/>
        <w:rPr>
          <w:rFonts w:ascii="Bookman Old Style" w:eastAsia="MS Gothic" w:hAnsi="Bookman Old Style" w:cs="Times New Roman"/>
          <w:sz w:val="18"/>
          <w:szCs w:val="18"/>
          <w:lang w:eastAsia="ja-JP"/>
        </w:rPr>
      </w:pPr>
    </w:p>
    <w:p w14:paraId="11487E23" w14:textId="77777777" w:rsidR="00CC0408" w:rsidRPr="006559EC" w:rsidRDefault="00CC0408" w:rsidP="00CC0408">
      <w:pPr>
        <w:tabs>
          <w:tab w:val="center" w:pos="4819"/>
          <w:tab w:val="right" w:pos="9638"/>
        </w:tabs>
        <w:spacing w:after="0" w:line="240" w:lineRule="auto"/>
        <w:jc w:val="both"/>
        <w:rPr>
          <w:rFonts w:ascii="Bookman Old Style" w:eastAsia="MS Gothic" w:hAnsi="Bookman Old Style" w:cs="Times New Roman"/>
          <w:sz w:val="18"/>
          <w:szCs w:val="18"/>
          <w:lang w:eastAsia="ja-JP"/>
        </w:rPr>
      </w:pPr>
    </w:p>
    <w:tbl>
      <w:tblPr>
        <w:tblStyle w:val="Grigliatabella1"/>
        <w:tblW w:w="9781" w:type="dxa"/>
        <w:tblInd w:w="-147" w:type="dxa"/>
        <w:tblLook w:val="04A0" w:firstRow="1" w:lastRow="0" w:firstColumn="1" w:lastColumn="0" w:noHBand="0" w:noVBand="1"/>
      </w:tblPr>
      <w:tblGrid>
        <w:gridCol w:w="6953"/>
        <w:gridCol w:w="2828"/>
      </w:tblGrid>
      <w:tr w:rsidR="00CC0408" w:rsidRPr="006559EC" w14:paraId="0A1DE2CE" w14:textId="77777777" w:rsidTr="00CC0408">
        <w:tc>
          <w:tcPr>
            <w:tcW w:w="6953" w:type="dxa"/>
          </w:tcPr>
          <w:p w14:paraId="251BBD5D" w14:textId="77777777" w:rsidR="00CC0408" w:rsidRPr="006559EC" w:rsidRDefault="00CC0408" w:rsidP="00EC5DF0">
            <w:pPr>
              <w:jc w:val="both"/>
              <w:rPr>
                <w:rFonts w:ascii="Bookman Old Style" w:hAnsi="Bookman Old Style"/>
                <w:sz w:val="24"/>
              </w:rPr>
            </w:pPr>
            <w:r w:rsidRPr="006559EC">
              <w:rPr>
                <w:rFonts w:ascii="Bookman Old Style" w:hAnsi="Bookman Old Style"/>
                <w:sz w:val="24"/>
              </w:rPr>
              <w:t>Cognome e Nome</w:t>
            </w:r>
          </w:p>
        </w:tc>
        <w:tc>
          <w:tcPr>
            <w:tcW w:w="2828" w:type="dxa"/>
          </w:tcPr>
          <w:p w14:paraId="343C588D" w14:textId="77777777" w:rsidR="00CC0408" w:rsidRPr="006559EC" w:rsidRDefault="00CC0408" w:rsidP="00EC5DF0">
            <w:pPr>
              <w:jc w:val="both"/>
              <w:rPr>
                <w:rFonts w:ascii="Bookman Old Style" w:hAnsi="Bookman Old Style"/>
                <w:sz w:val="24"/>
              </w:rPr>
            </w:pPr>
            <w:r w:rsidRPr="006559EC">
              <w:rPr>
                <w:rFonts w:ascii="Bookman Old Style" w:hAnsi="Bookman Old Style"/>
                <w:sz w:val="24"/>
              </w:rPr>
              <w:t>Matricola</w:t>
            </w:r>
          </w:p>
        </w:tc>
      </w:tr>
      <w:tr w:rsidR="00CC0408" w:rsidRPr="006559EC" w14:paraId="3B3C9FB0" w14:textId="77777777" w:rsidTr="00CC0408">
        <w:tc>
          <w:tcPr>
            <w:tcW w:w="6953" w:type="dxa"/>
          </w:tcPr>
          <w:p w14:paraId="3792BA8D" w14:textId="77777777" w:rsidR="00CC0408" w:rsidRPr="006559EC" w:rsidRDefault="00CC0408" w:rsidP="00EC5DF0">
            <w:pPr>
              <w:jc w:val="both"/>
              <w:rPr>
                <w:rFonts w:ascii="Bookman Old Style" w:hAnsi="Bookman Old Style"/>
                <w:sz w:val="24"/>
              </w:rPr>
            </w:pPr>
          </w:p>
          <w:p w14:paraId="130B722A" w14:textId="77777777" w:rsidR="00CC0408" w:rsidRPr="006559EC" w:rsidRDefault="00CC0408" w:rsidP="00EC5DF0">
            <w:pPr>
              <w:jc w:val="both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2828" w:type="dxa"/>
          </w:tcPr>
          <w:p w14:paraId="39277EEA" w14:textId="77777777" w:rsidR="00CC0408" w:rsidRPr="006559EC" w:rsidRDefault="00CC0408" w:rsidP="00EC5DF0">
            <w:pPr>
              <w:jc w:val="both"/>
              <w:rPr>
                <w:rFonts w:ascii="Bookman Old Style" w:hAnsi="Bookman Old Style"/>
                <w:sz w:val="24"/>
              </w:rPr>
            </w:pPr>
          </w:p>
        </w:tc>
      </w:tr>
      <w:tr w:rsidR="00CC0408" w:rsidRPr="006559EC" w14:paraId="30F5E34B" w14:textId="77777777" w:rsidTr="00CC0408">
        <w:tc>
          <w:tcPr>
            <w:tcW w:w="9781" w:type="dxa"/>
            <w:gridSpan w:val="2"/>
          </w:tcPr>
          <w:p w14:paraId="1FC7041F" w14:textId="77777777" w:rsidR="00CC0408" w:rsidRPr="006559EC" w:rsidRDefault="00CC0408" w:rsidP="00EC5DF0">
            <w:pPr>
              <w:jc w:val="both"/>
              <w:rPr>
                <w:rFonts w:ascii="Bookman Old Style" w:hAnsi="Bookman Old Style"/>
                <w:sz w:val="24"/>
              </w:rPr>
            </w:pPr>
            <w:r w:rsidRPr="006559EC">
              <w:rPr>
                <w:rFonts w:ascii="Bookman Old Style" w:hAnsi="Bookman Old Style"/>
                <w:sz w:val="24"/>
              </w:rPr>
              <w:t>Cognome e nome del moderatore</w:t>
            </w:r>
          </w:p>
        </w:tc>
      </w:tr>
      <w:tr w:rsidR="00CC0408" w:rsidRPr="006559EC" w14:paraId="4F6F3053" w14:textId="77777777" w:rsidTr="00CC0408">
        <w:tc>
          <w:tcPr>
            <w:tcW w:w="9781" w:type="dxa"/>
            <w:gridSpan w:val="2"/>
          </w:tcPr>
          <w:p w14:paraId="641D7967" w14:textId="77777777" w:rsidR="00CC0408" w:rsidRPr="006559EC" w:rsidRDefault="00CC0408" w:rsidP="00EC5DF0">
            <w:pPr>
              <w:jc w:val="both"/>
              <w:rPr>
                <w:rFonts w:ascii="Bookman Old Style" w:hAnsi="Bookman Old Style"/>
                <w:sz w:val="24"/>
              </w:rPr>
            </w:pPr>
          </w:p>
          <w:p w14:paraId="59C7575B" w14:textId="77777777" w:rsidR="00CC0408" w:rsidRPr="006559EC" w:rsidRDefault="00CC0408" w:rsidP="00EC5DF0">
            <w:pPr>
              <w:jc w:val="both"/>
              <w:rPr>
                <w:rFonts w:ascii="Bookman Old Style" w:hAnsi="Bookman Old Style"/>
                <w:sz w:val="24"/>
              </w:rPr>
            </w:pPr>
          </w:p>
        </w:tc>
      </w:tr>
    </w:tbl>
    <w:p w14:paraId="779DBA10" w14:textId="77777777" w:rsidR="00CC0408" w:rsidRPr="006559EC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78F7F6D0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  <w:r w:rsidRPr="006559EC">
        <w:rPr>
          <w:rFonts w:ascii="Bookman Old Style" w:eastAsia="MS Gothic" w:hAnsi="Bookman Old Style" w:cs="Times New Roman"/>
          <w:sz w:val="24"/>
          <w:lang w:eastAsia="ja-JP"/>
        </w:rPr>
        <w:t>SETTORE DI RICERCA</w:t>
      </w:r>
    </w:p>
    <w:p w14:paraId="5BC48545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after="0" w:line="240" w:lineRule="auto"/>
        <w:ind w:left="142" w:hanging="142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1D397DB6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  <w:r w:rsidRPr="006559EC">
        <w:rPr>
          <w:rFonts w:ascii="Bookman Old Style" w:eastAsia="MS Gothic" w:hAnsi="Bookman Old Style" w:cs="Times New Roman"/>
          <w:sz w:val="24"/>
          <w:lang w:eastAsia="ja-JP"/>
        </w:rPr>
        <w:t>AREA SPECIFICA</w:t>
      </w:r>
    </w:p>
    <w:p w14:paraId="41987A32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1194AA28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0F5079C8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1D5C9871" w14:textId="77777777" w:rsidR="00CC0408" w:rsidRPr="006559EC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0450F607" w14:textId="77777777" w:rsidR="00CC0408" w:rsidRPr="006559EC" w:rsidRDefault="00CC0408" w:rsidP="00CC0408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  <w:r w:rsidRPr="006559EC">
        <w:rPr>
          <w:rFonts w:ascii="Bookman Old Style" w:eastAsia="MS Gothic" w:hAnsi="Bookman Old Style" w:cs="Times New Roman"/>
          <w:sz w:val="24"/>
          <w:lang w:eastAsia="ja-JP"/>
        </w:rPr>
        <w:t>Compiti mancanti nelle prove di ammissione</w:t>
      </w:r>
    </w:p>
    <w:p w14:paraId="30FB2F41" w14:textId="77777777" w:rsidR="00CC0408" w:rsidRPr="006559EC" w:rsidRDefault="00CC0408" w:rsidP="00CC0408">
      <w:pPr>
        <w:pStyle w:val="Paragrafoelenco"/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2F5099BF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4226F2A7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6B37C855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560D52A6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58288830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25FD8A22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0AA8F506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0ECCA347" w14:textId="77777777" w:rsidR="00CC0408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5BA081D4" w14:textId="77777777" w:rsidR="00CC0408" w:rsidRPr="006559EC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37A19435" w14:textId="77777777" w:rsidR="00CC0408" w:rsidRPr="00CC0408" w:rsidRDefault="00CC0408" w:rsidP="00CC0408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  <w:r w:rsidRPr="00CC0408">
        <w:rPr>
          <w:rFonts w:ascii="Bookman Old Style" w:eastAsia="MS Gothic" w:hAnsi="Bookman Old Style" w:cs="Times New Roman"/>
          <w:sz w:val="24"/>
          <w:lang w:eastAsia="ja-JP"/>
        </w:rPr>
        <w:t>Seminari e/o Corsi necessari alla ricerca (entro il terzo semestre del ciclo)</w:t>
      </w:r>
    </w:p>
    <w:p w14:paraId="4CBF8833" w14:textId="77777777" w:rsidR="00CC0408" w:rsidRPr="006559EC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6AD8E949" w14:textId="37D787C5" w:rsidR="00CC0408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7E5605A7" w14:textId="763A1983" w:rsidR="00DE2B26" w:rsidRDefault="00DE2B26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2DF1B05A" w14:textId="77777777" w:rsidR="00DE2B26" w:rsidRPr="006559EC" w:rsidRDefault="00DE2B26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1E7A90C7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5F10F47D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28804337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5B9F6CB8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0E1AC396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4CBCB7D0" w14:textId="77777777" w:rsidR="00CC0408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7EE47409" w14:textId="77777777" w:rsidR="00CC0408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1D4481E5" w14:textId="77777777" w:rsidR="00CC0408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6837F525" w14:textId="77777777" w:rsidR="00CC0408" w:rsidRPr="006559EC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45C48D2B" w14:textId="77777777" w:rsidR="00CC0408" w:rsidRPr="00CC0408" w:rsidRDefault="00CC0408" w:rsidP="00CC0408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  <w:r w:rsidRPr="00CC0408">
        <w:rPr>
          <w:rFonts w:ascii="Bookman Old Style" w:eastAsia="MS Gothic" w:hAnsi="Bookman Old Style" w:cs="Times New Roman"/>
          <w:sz w:val="24"/>
          <w:lang w:eastAsia="ja-JP"/>
        </w:rPr>
        <w:lastRenderedPageBreak/>
        <w:t>Tirocinio pratico di docenza e/o il tutoraggio di studenti</w:t>
      </w:r>
    </w:p>
    <w:p w14:paraId="206886B6" w14:textId="77777777" w:rsidR="00CC0408" w:rsidRPr="006559EC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6504B0A8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7FFA143D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37E767FD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438D2A41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199AD52F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63F1302F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36D2592F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3EB43F4F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23ED8E5F" w14:textId="77777777" w:rsidR="00CC0408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6B7B8FBA" w14:textId="56B92E4C" w:rsidR="00CC0408" w:rsidRPr="00CC0408" w:rsidRDefault="00CC0408" w:rsidP="00CC0408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  <w:r w:rsidRPr="00CC0408">
        <w:rPr>
          <w:rFonts w:ascii="Bookman Old Style" w:eastAsia="MS Gothic" w:hAnsi="Bookman Old Style" w:cs="Times New Roman"/>
          <w:sz w:val="24"/>
          <w:lang w:eastAsia="ja-JP"/>
        </w:rPr>
        <w:t>Attività di ricerca sotto la guida del moderatore (o di un altro docente incaricato) e indicazione di massima delle recensioni, articoli, pubblicazioni</w:t>
      </w:r>
    </w:p>
    <w:p w14:paraId="7E45BBC4" w14:textId="77777777" w:rsidR="00CC0408" w:rsidRPr="006559EC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54414F4E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688C3BF9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66E5BB16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16472FF5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4407923C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7181E588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1F4F752A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464E8F52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4EDD0611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103EACBF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4F75C472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73FE37EE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7AB4A297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7ECE61E1" w14:textId="77777777" w:rsidR="00CC0408" w:rsidRPr="006559EC" w:rsidRDefault="00CC0408" w:rsidP="00CC0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4E8DEBA6" w14:textId="77777777" w:rsidR="00CC0408" w:rsidRPr="006559EC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35962356" w14:textId="77777777" w:rsidR="00CC0408" w:rsidRPr="006559EC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5BD66086" w14:textId="77777777" w:rsidR="00CC0408" w:rsidRPr="00CC0408" w:rsidRDefault="00CC0408" w:rsidP="00CC0408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  <w:r w:rsidRPr="00CC0408">
        <w:rPr>
          <w:rFonts w:ascii="Bookman Old Style" w:eastAsia="MS Gothic" w:hAnsi="Bookman Old Style" w:cs="Times New Roman"/>
          <w:sz w:val="24"/>
          <w:lang w:eastAsia="ja-JP"/>
        </w:rPr>
        <w:t>Seminario dei Dottorandi: secondo calendario proposto dal COD</w:t>
      </w:r>
    </w:p>
    <w:p w14:paraId="4A41DD0E" w14:textId="77777777" w:rsidR="00CC0408" w:rsidRPr="006559EC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5BCA3CE6" w14:textId="77777777" w:rsidR="00CC0408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788F2316" w14:textId="77777777" w:rsidR="00CC0408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2641F389" w14:textId="77777777" w:rsidR="00CC0408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4B28A204" w14:textId="77777777" w:rsidR="00CC0408" w:rsidRPr="006559EC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  <w:r w:rsidRPr="006559EC">
        <w:rPr>
          <w:rFonts w:ascii="Bookman Old Style" w:eastAsia="MS Gothic" w:hAnsi="Bookman Old Style" w:cs="Times New Roman"/>
          <w:sz w:val="24"/>
          <w:lang w:eastAsia="ja-JP"/>
        </w:rPr>
        <w:t>FIRMA DEL DOTTORANDO</w:t>
      </w:r>
      <w:r w:rsidRPr="006559EC">
        <w:rPr>
          <w:rFonts w:ascii="Bookman Old Style" w:eastAsia="MS Gothic" w:hAnsi="Bookman Old Style" w:cs="Times New Roman"/>
          <w:sz w:val="24"/>
          <w:lang w:eastAsia="ja-JP"/>
        </w:rPr>
        <w:tab/>
      </w:r>
      <w:r w:rsidRPr="006559EC">
        <w:rPr>
          <w:rFonts w:ascii="Bookman Old Style" w:eastAsia="MS Gothic" w:hAnsi="Bookman Old Style" w:cs="Times New Roman"/>
          <w:sz w:val="24"/>
          <w:lang w:eastAsia="ja-JP"/>
        </w:rPr>
        <w:tab/>
      </w:r>
      <w:r w:rsidRPr="006559EC">
        <w:rPr>
          <w:rFonts w:ascii="Bookman Old Style" w:eastAsia="MS Gothic" w:hAnsi="Bookman Old Style" w:cs="Times New Roman"/>
          <w:sz w:val="24"/>
          <w:lang w:eastAsia="ja-JP"/>
        </w:rPr>
        <w:tab/>
      </w:r>
      <w:r w:rsidRPr="006559EC">
        <w:rPr>
          <w:rFonts w:ascii="Bookman Old Style" w:eastAsia="MS Gothic" w:hAnsi="Bookman Old Style" w:cs="Times New Roman"/>
          <w:sz w:val="24"/>
          <w:lang w:eastAsia="ja-JP"/>
        </w:rPr>
        <w:tab/>
        <w:t>FIRMA DEL MODERATORE</w:t>
      </w:r>
    </w:p>
    <w:p w14:paraId="70DC45B9" w14:textId="77777777" w:rsidR="00CC0408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4D6BB4FB" w14:textId="77777777" w:rsidR="00CC0408" w:rsidRPr="006559EC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380AD4E1" w14:textId="77777777" w:rsidR="00CC0408" w:rsidRPr="006559EC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  <w:r w:rsidRPr="006559EC">
        <w:rPr>
          <w:rFonts w:ascii="Bookman Old Style" w:eastAsia="MS Gothic" w:hAnsi="Bookman Old Style" w:cs="Times New Roman"/>
          <w:sz w:val="24"/>
          <w:lang w:eastAsia="ja-JP"/>
        </w:rPr>
        <w:t>__________________________________        ___________________________________</w:t>
      </w:r>
    </w:p>
    <w:p w14:paraId="12959176" w14:textId="77777777" w:rsidR="00CC0408" w:rsidRPr="006559EC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0EFA078E" w14:textId="77777777" w:rsidR="00CC0408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29008218" w14:textId="77777777" w:rsidR="00CC0408" w:rsidRPr="006559EC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  <w:r w:rsidRPr="006559EC">
        <w:rPr>
          <w:rFonts w:ascii="Bookman Old Style" w:eastAsia="MS Gothic" w:hAnsi="Bookman Old Style" w:cs="Times New Roman"/>
          <w:sz w:val="24"/>
          <w:lang w:eastAsia="ja-JP"/>
        </w:rPr>
        <w:t xml:space="preserve">APPROVAZIONE DEL COD: </w:t>
      </w:r>
      <w:r w:rsidRPr="006559EC">
        <w:rPr>
          <w:rFonts w:ascii="Bookman Old Style" w:eastAsia="MS Gothic" w:hAnsi="Bookman Old Style" w:cs="Times New Roman"/>
          <w:sz w:val="24"/>
          <w:lang w:eastAsia="ja-JP"/>
        </w:rPr>
        <w:tab/>
      </w:r>
      <w:r w:rsidRPr="006559EC">
        <w:rPr>
          <w:rFonts w:ascii="Bookman Old Style" w:eastAsia="MS Gothic" w:hAnsi="Bookman Old Style" w:cs="Times New Roman"/>
          <w:sz w:val="24"/>
          <w:lang w:eastAsia="ja-JP"/>
        </w:rPr>
        <w:tab/>
        <w:t xml:space="preserve">SÍ </w:t>
      </w:r>
      <w:r w:rsidRPr="006559EC">
        <w:rPr>
          <w:rFonts w:ascii="MS Gothic" w:eastAsia="MS Gothic" w:hAnsi="MS Gothic" w:cs="Times New Roman" w:hint="eastAsia"/>
          <w:sz w:val="24"/>
          <w:lang w:eastAsia="ja-JP"/>
        </w:rPr>
        <w:t>☐</w:t>
      </w:r>
      <w:r w:rsidRPr="006559EC">
        <w:rPr>
          <w:rFonts w:ascii="MS Gothic" w:eastAsia="MS Gothic" w:hAnsi="MS Gothic" w:cs="Times New Roman"/>
          <w:sz w:val="24"/>
          <w:lang w:eastAsia="ja-JP"/>
        </w:rPr>
        <w:t xml:space="preserve"> </w:t>
      </w:r>
      <w:r w:rsidRPr="006559EC">
        <w:rPr>
          <w:rFonts w:ascii="MS Gothic" w:eastAsia="MS Gothic" w:hAnsi="MS Gothic" w:cs="Times New Roman"/>
          <w:sz w:val="24"/>
          <w:lang w:eastAsia="ja-JP"/>
        </w:rPr>
        <w:tab/>
      </w:r>
      <w:r w:rsidRPr="006559EC">
        <w:rPr>
          <w:rFonts w:ascii="MS Gothic" w:eastAsia="MS Gothic" w:hAnsi="MS Gothic" w:cs="Times New Roman"/>
          <w:sz w:val="24"/>
          <w:lang w:eastAsia="ja-JP"/>
        </w:rPr>
        <w:tab/>
      </w:r>
      <w:r w:rsidRPr="006559EC">
        <w:rPr>
          <w:rFonts w:ascii="MS Gothic" w:eastAsia="MS Gothic" w:hAnsi="MS Gothic" w:cs="Times New Roman"/>
          <w:sz w:val="24"/>
          <w:lang w:eastAsia="ja-JP"/>
        </w:rPr>
        <w:tab/>
      </w:r>
      <w:r w:rsidRPr="006559EC">
        <w:rPr>
          <w:rFonts w:ascii="MS Gothic" w:eastAsia="MS Gothic" w:hAnsi="MS Gothic" w:cs="Times New Roman"/>
          <w:sz w:val="24"/>
          <w:lang w:eastAsia="ja-JP"/>
        </w:rPr>
        <w:tab/>
      </w:r>
      <w:r w:rsidRPr="006559EC">
        <w:rPr>
          <w:rFonts w:ascii="Bookman Old Style" w:eastAsia="MS Gothic" w:hAnsi="Bookman Old Style" w:cs="Times New Roman"/>
          <w:sz w:val="24"/>
          <w:lang w:eastAsia="ja-JP"/>
        </w:rPr>
        <w:t xml:space="preserve">NO </w:t>
      </w:r>
      <w:r w:rsidRPr="006559EC">
        <w:rPr>
          <w:rFonts w:ascii="MS Gothic" w:eastAsia="MS Gothic" w:hAnsi="MS Gothic" w:cs="Times New Roman" w:hint="eastAsia"/>
          <w:sz w:val="24"/>
          <w:lang w:eastAsia="ja-JP"/>
        </w:rPr>
        <w:t>☐</w:t>
      </w:r>
    </w:p>
    <w:p w14:paraId="138B8C57" w14:textId="77777777" w:rsidR="00CC0408" w:rsidRPr="006559EC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  <w:r w:rsidRPr="006559EC">
        <w:rPr>
          <w:rFonts w:ascii="Bookman Old Style" w:eastAsia="MS Gothic" w:hAnsi="Bookman Old Style" w:cs="Times New Roman"/>
          <w:sz w:val="24"/>
          <w:lang w:eastAsia="ja-JP"/>
        </w:rPr>
        <w:t>Osservazioni:</w:t>
      </w:r>
    </w:p>
    <w:p w14:paraId="6B93B33B" w14:textId="77777777" w:rsidR="00CC0408" w:rsidRPr="006559EC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1C4FBF2B" w14:textId="77777777" w:rsidR="00CC0408" w:rsidRPr="006559EC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3A659B47" w14:textId="77777777" w:rsidR="00CC0408" w:rsidRPr="006559EC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6702D7A5" w14:textId="77777777" w:rsidR="00CC0408" w:rsidRPr="006559EC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7317C182" w14:textId="77777777" w:rsidR="00CC0408" w:rsidRPr="006559EC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71679FFE" w14:textId="77777777" w:rsidR="00CC0408" w:rsidRPr="006559EC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  <w:r w:rsidRPr="006559EC">
        <w:rPr>
          <w:rFonts w:ascii="Bookman Old Style" w:eastAsia="MS Gothic" w:hAnsi="Bookman Old Style" w:cs="Times New Roman"/>
          <w:sz w:val="24"/>
          <w:lang w:eastAsia="ja-JP"/>
        </w:rPr>
        <w:t>FIRMA PER IL COD  _______________________________________________</w:t>
      </w:r>
    </w:p>
    <w:p w14:paraId="2F71D892" w14:textId="77777777" w:rsidR="00CC0408" w:rsidRPr="006559EC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3D8E3846" w14:textId="77777777" w:rsidR="00CC0408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1411AA1A" w14:textId="77777777" w:rsidR="00CC0408" w:rsidRPr="006559EC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  <w:r w:rsidRPr="006559EC">
        <w:rPr>
          <w:rFonts w:ascii="Bookman Old Style" w:eastAsia="MS Gothic" w:hAnsi="Bookman Old Style" w:cs="Times New Roman"/>
          <w:sz w:val="24"/>
          <w:lang w:eastAsia="ja-JP"/>
        </w:rPr>
        <w:t xml:space="preserve">APPROVAZIONE DEL CONSIGLIO DI FACOLTÀ: </w:t>
      </w:r>
      <w:r w:rsidRPr="006559EC">
        <w:rPr>
          <w:rFonts w:ascii="Bookman Old Style" w:eastAsia="MS Gothic" w:hAnsi="Bookman Old Style" w:cs="Times New Roman"/>
          <w:sz w:val="24"/>
          <w:lang w:eastAsia="ja-JP"/>
        </w:rPr>
        <w:tab/>
        <w:t xml:space="preserve">SÍ </w:t>
      </w:r>
      <w:r w:rsidRPr="006559EC">
        <w:rPr>
          <w:rFonts w:ascii="MS Gothic" w:eastAsia="MS Gothic" w:hAnsi="MS Gothic" w:cs="Times New Roman" w:hint="eastAsia"/>
          <w:sz w:val="24"/>
          <w:lang w:eastAsia="ja-JP"/>
        </w:rPr>
        <w:t>☐</w:t>
      </w:r>
      <w:r w:rsidRPr="006559EC">
        <w:rPr>
          <w:rFonts w:ascii="MS Gothic" w:eastAsia="MS Gothic" w:hAnsi="MS Gothic" w:cs="Times New Roman"/>
          <w:sz w:val="24"/>
          <w:lang w:eastAsia="ja-JP"/>
        </w:rPr>
        <w:t xml:space="preserve"> </w:t>
      </w:r>
      <w:r w:rsidRPr="006559EC">
        <w:rPr>
          <w:rFonts w:ascii="MS Gothic" w:eastAsia="MS Gothic" w:hAnsi="MS Gothic" w:cs="Times New Roman"/>
          <w:sz w:val="24"/>
          <w:lang w:eastAsia="ja-JP"/>
        </w:rPr>
        <w:tab/>
      </w:r>
      <w:r w:rsidRPr="006559EC">
        <w:rPr>
          <w:rFonts w:ascii="MS Gothic" w:eastAsia="MS Gothic" w:hAnsi="MS Gothic" w:cs="Times New Roman"/>
          <w:sz w:val="24"/>
          <w:lang w:eastAsia="ja-JP"/>
        </w:rPr>
        <w:tab/>
        <w:t xml:space="preserve">   </w:t>
      </w:r>
      <w:r w:rsidRPr="006559EC">
        <w:rPr>
          <w:rFonts w:ascii="Bookman Old Style" w:eastAsia="MS Gothic" w:hAnsi="Bookman Old Style" w:cs="Times New Roman"/>
          <w:sz w:val="24"/>
          <w:lang w:eastAsia="ja-JP"/>
        </w:rPr>
        <w:t xml:space="preserve">NO </w:t>
      </w:r>
      <w:r w:rsidRPr="006559EC">
        <w:rPr>
          <w:rFonts w:ascii="MS Gothic" w:eastAsia="MS Gothic" w:hAnsi="MS Gothic" w:cs="Times New Roman" w:hint="eastAsia"/>
          <w:sz w:val="24"/>
          <w:lang w:eastAsia="ja-JP"/>
        </w:rPr>
        <w:t>☐</w:t>
      </w:r>
    </w:p>
    <w:p w14:paraId="04B764AA" w14:textId="77777777" w:rsidR="00CC0408" w:rsidRPr="006559EC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  <w:r w:rsidRPr="006559EC">
        <w:rPr>
          <w:rFonts w:ascii="Bookman Old Style" w:eastAsia="MS Gothic" w:hAnsi="Bookman Old Style" w:cs="Times New Roman"/>
          <w:sz w:val="24"/>
          <w:lang w:eastAsia="ja-JP"/>
        </w:rPr>
        <w:t>Osservazioni:</w:t>
      </w:r>
    </w:p>
    <w:p w14:paraId="0A9D9099" w14:textId="77777777" w:rsidR="00CC0408" w:rsidRPr="006559EC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59C0F1F5" w14:textId="77777777" w:rsidR="00CC0408" w:rsidRPr="006559EC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5A0F1C91" w14:textId="77777777" w:rsidR="00CC0408" w:rsidRPr="006559EC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10C7DB58" w14:textId="77777777" w:rsidR="00CC0408" w:rsidRPr="006559EC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5E366B53" w14:textId="77777777" w:rsidR="00CC0408" w:rsidRPr="006559EC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68C03D5F" w14:textId="77777777" w:rsidR="00CC0408" w:rsidRPr="006559EC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  <w:r w:rsidRPr="006559EC">
        <w:rPr>
          <w:rFonts w:ascii="Bookman Old Style" w:eastAsia="MS Gothic" w:hAnsi="Bookman Old Style" w:cs="Times New Roman"/>
          <w:sz w:val="24"/>
          <w:lang w:eastAsia="ja-JP"/>
        </w:rPr>
        <w:t>FIRMA DEL DECANO ________________________________________________</w:t>
      </w:r>
    </w:p>
    <w:p w14:paraId="31FF46C5" w14:textId="77777777" w:rsidR="00CC0408" w:rsidRPr="006559EC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</w:p>
    <w:p w14:paraId="294AC491" w14:textId="77777777" w:rsidR="00CC0408" w:rsidRPr="006559EC" w:rsidRDefault="00CC0408" w:rsidP="00CC0408">
      <w:pPr>
        <w:spacing w:after="0" w:line="240" w:lineRule="auto"/>
        <w:jc w:val="both"/>
        <w:rPr>
          <w:rFonts w:ascii="Bookman Old Style" w:eastAsia="MS Gothic" w:hAnsi="Bookman Old Style" w:cs="Times New Roman"/>
          <w:sz w:val="24"/>
          <w:lang w:eastAsia="ja-JP"/>
        </w:rPr>
      </w:pPr>
      <w:r w:rsidRPr="006559EC">
        <w:rPr>
          <w:rFonts w:ascii="Bookman Old Style" w:eastAsia="MS Gothic" w:hAnsi="Bookman Old Style" w:cs="Times New Roman"/>
          <w:sz w:val="24"/>
          <w:lang w:eastAsia="ja-JP"/>
        </w:rPr>
        <w:t>Data di approvazione:</w:t>
      </w:r>
    </w:p>
    <w:p w14:paraId="3463AFB7" w14:textId="77777777" w:rsidR="00CC0408" w:rsidRDefault="00CC0408" w:rsidP="00CC0408"/>
    <w:p w14:paraId="6F58CC6E" w14:textId="77777777" w:rsidR="00FF535C" w:rsidRPr="00FF535C" w:rsidRDefault="00FF535C" w:rsidP="00FF535C"/>
    <w:sectPr w:rsidR="00FF535C" w:rsidRPr="00FF535C" w:rsidSect="003D4772">
      <w:headerReference w:type="even" r:id="rId8"/>
      <w:headerReference w:type="default" r:id="rId9"/>
      <w:headerReference w:type="first" r:id="rId10"/>
      <w:pgSz w:w="11906" w:h="16838"/>
      <w:pgMar w:top="2835" w:right="1133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9338D" w14:textId="77777777" w:rsidR="00B23215" w:rsidRDefault="00B23215" w:rsidP="006B4820">
      <w:pPr>
        <w:spacing w:after="0" w:line="240" w:lineRule="auto"/>
      </w:pPr>
      <w:r>
        <w:separator/>
      </w:r>
    </w:p>
  </w:endnote>
  <w:endnote w:type="continuationSeparator" w:id="0">
    <w:p w14:paraId="34E95CAE" w14:textId="77777777" w:rsidR="00B23215" w:rsidRDefault="00B23215" w:rsidP="006B4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Condensed">
    <w:panose1 w:val="020B0606040000020204"/>
    <w:charset w:val="00"/>
    <w:family w:val="swiss"/>
    <w:notTrueType/>
    <w:pitch w:val="variable"/>
    <w:sig w:usb0="A00002FF" w:usb1="5000204A" w:usb2="00000020" w:usb3="00000000" w:csb0="00000097" w:csb1="00000000"/>
  </w:font>
  <w:font w:name="Source Sans Pro Light">
    <w:panose1 w:val="020B04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B509A" w14:textId="77777777" w:rsidR="00B23215" w:rsidRDefault="00B23215" w:rsidP="006B4820">
      <w:pPr>
        <w:spacing w:after="0" w:line="240" w:lineRule="auto"/>
      </w:pPr>
      <w:r>
        <w:separator/>
      </w:r>
    </w:p>
  </w:footnote>
  <w:footnote w:type="continuationSeparator" w:id="0">
    <w:p w14:paraId="55A05A18" w14:textId="77777777" w:rsidR="00B23215" w:rsidRDefault="00B23215" w:rsidP="006B48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36012" w14:textId="77777777" w:rsidR="006B4820" w:rsidRDefault="00B23215">
    <w:pPr>
      <w:pStyle w:val="Intestazione"/>
    </w:pPr>
    <w:r>
      <w:rPr>
        <w:noProof/>
      </w:rPr>
      <w:pict w14:anchorId="318692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368344" o:spid="_x0000_s1026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UPS-AMMINISTRAZIONE-carta-intesta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177DF" w14:textId="77777777" w:rsidR="006B4820" w:rsidRDefault="00B41416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2BA1DE9" wp14:editId="091A34E9">
          <wp:simplePos x="0" y="0"/>
          <wp:positionH relativeFrom="page">
            <wp:posOffset>19050</wp:posOffset>
          </wp:positionH>
          <wp:positionV relativeFrom="topMargin">
            <wp:align>bottom</wp:align>
          </wp:positionV>
          <wp:extent cx="7543800" cy="1778000"/>
          <wp:effectExtent l="0" t="0" r="0" b="0"/>
          <wp:wrapNone/>
          <wp:docPr id="33" name="Immagin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magine 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49" b="549"/>
                  <a:stretch>
                    <a:fillRect/>
                  </a:stretch>
                </pic:blipFill>
                <pic:spPr>
                  <a:xfrm>
                    <a:off x="0" y="0"/>
                    <a:ext cx="7543800" cy="1778000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65229" w14:textId="77777777" w:rsidR="006B4820" w:rsidRDefault="003D4772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D6C8A23" wp14:editId="57FC4318">
              <wp:simplePos x="0" y="0"/>
              <wp:positionH relativeFrom="page">
                <wp:align>left</wp:align>
              </wp:positionH>
              <wp:positionV relativeFrom="paragraph">
                <wp:posOffset>-440691</wp:posOffset>
              </wp:positionV>
              <wp:extent cx="7534275" cy="10648950"/>
              <wp:effectExtent l="0" t="0" r="9525" b="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4275" cy="1064895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03A6DC85" w14:textId="77777777" w:rsidR="003D4772" w:rsidRDefault="003D477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EE32A9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0;margin-top:-34.7pt;width:593.25pt;height:838.5pt;z-index:25165670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BNBZG9iZQBkgAAAAAEFAAJJRP/bAIQAAQEBAQEBAQEBAQEBAQEBAgEB&#10;AQECAgICAgICAgICAgICAgICAgICAgICAgMDAwMDAwMDAwMDAwMDAwMDAwMDAwEBAQECAQIDAgID&#10;AwMDAwMDAwMDAwMDAwMDAwMDAwMEBAQEAwMDBAQEBAQDBAQEBAQEBAQEBAQEBAQEBAQEBAQE/8AA&#10;EQgNtAmwAwERAAIRAQMRA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rq/C+LJ/PL+bF8iPnNNVZKXpP4pU1R8d+gKiJ/HT1teaaqx1bURPBOUq6RqSsyWQZJFJ&#10;IzOOc6GgVFAu0g71uct5nw4axRfM0IPA5GSf9sPTrM/3NdPaT2723lNQovt3K7nuIIq0cWpZI1Id&#10;AVbUkUdVIoYJRkPU7FXsddYY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" stroked="f" strokeweight=".5pt">
              <v:fill r:id="rId2" o:title="" recolor="t" rotate="t" type="frame"/>
              <v:textbox>
                <w:txbxContent>
                  <w:p w:rsidR="003D4772" w:rsidRDefault="003D4772"/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716855"/>
    <w:multiLevelType w:val="hybridMultilevel"/>
    <w:tmpl w:val="A72265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1B6AAB"/>
    <w:multiLevelType w:val="hybridMultilevel"/>
    <w:tmpl w:val="290E821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inkAnnotations="0"/>
  <w:defaultTabStop w:val="708"/>
  <w:hyphenationZone w:val="283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408"/>
    <w:rsid w:val="000469C5"/>
    <w:rsid w:val="00052E75"/>
    <w:rsid w:val="000543EC"/>
    <w:rsid w:val="00072BC0"/>
    <w:rsid w:val="000904F4"/>
    <w:rsid w:val="00120BB3"/>
    <w:rsid w:val="001820F5"/>
    <w:rsid w:val="001B4846"/>
    <w:rsid w:val="001D5A97"/>
    <w:rsid w:val="00284999"/>
    <w:rsid w:val="002A6894"/>
    <w:rsid w:val="002D5E7C"/>
    <w:rsid w:val="002F004D"/>
    <w:rsid w:val="003801AC"/>
    <w:rsid w:val="003C5C75"/>
    <w:rsid w:val="003D4772"/>
    <w:rsid w:val="003E7EDB"/>
    <w:rsid w:val="00412BD8"/>
    <w:rsid w:val="00457195"/>
    <w:rsid w:val="00486822"/>
    <w:rsid w:val="004C3C91"/>
    <w:rsid w:val="004F2911"/>
    <w:rsid w:val="006123CC"/>
    <w:rsid w:val="0061315E"/>
    <w:rsid w:val="00653C6D"/>
    <w:rsid w:val="006916EF"/>
    <w:rsid w:val="006B4820"/>
    <w:rsid w:val="007242F6"/>
    <w:rsid w:val="00727E93"/>
    <w:rsid w:val="00747C71"/>
    <w:rsid w:val="00767A22"/>
    <w:rsid w:val="00785EB6"/>
    <w:rsid w:val="007B613A"/>
    <w:rsid w:val="008E03D1"/>
    <w:rsid w:val="009F38BF"/>
    <w:rsid w:val="00A42464"/>
    <w:rsid w:val="00A539BC"/>
    <w:rsid w:val="00A67DDF"/>
    <w:rsid w:val="00AA6869"/>
    <w:rsid w:val="00AC72EC"/>
    <w:rsid w:val="00B10830"/>
    <w:rsid w:val="00B23215"/>
    <w:rsid w:val="00B41416"/>
    <w:rsid w:val="00B67081"/>
    <w:rsid w:val="00B8129A"/>
    <w:rsid w:val="00BF045D"/>
    <w:rsid w:val="00C06D6A"/>
    <w:rsid w:val="00C144BD"/>
    <w:rsid w:val="00C72883"/>
    <w:rsid w:val="00C92582"/>
    <w:rsid w:val="00CC0408"/>
    <w:rsid w:val="00D168C5"/>
    <w:rsid w:val="00DC7665"/>
    <w:rsid w:val="00DE2B26"/>
    <w:rsid w:val="00DF1F43"/>
    <w:rsid w:val="00E718DE"/>
    <w:rsid w:val="00EA015A"/>
    <w:rsid w:val="00F40100"/>
    <w:rsid w:val="00F40F42"/>
    <w:rsid w:val="00F465B7"/>
    <w:rsid w:val="00FE52B5"/>
    <w:rsid w:val="00FF5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EC3DE0"/>
  <w15:chartTrackingRefBased/>
  <w15:docId w15:val="{7539FB08-1880-4CB5-9F86-69E471F9A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C0408"/>
  </w:style>
  <w:style w:type="paragraph" w:styleId="Titolo1">
    <w:name w:val="heading 1"/>
    <w:basedOn w:val="Normale"/>
    <w:next w:val="Normale"/>
    <w:link w:val="Titolo1Carattere"/>
    <w:uiPriority w:val="9"/>
    <w:qFormat/>
    <w:rsid w:val="004C3C91"/>
    <w:pPr>
      <w:keepNext/>
      <w:keepLines/>
      <w:spacing w:before="240" w:after="0"/>
      <w:outlineLvl w:val="0"/>
    </w:pPr>
    <w:rPr>
      <w:rFonts w:ascii="DIN Condensed" w:eastAsiaTheme="majorEastAsia" w:hAnsi="DIN Condensed" w:cstheme="majorBidi"/>
      <w:color w:val="BA162F"/>
      <w:sz w:val="72"/>
      <w:szCs w:val="32"/>
    </w:rPr>
  </w:style>
  <w:style w:type="paragraph" w:styleId="Titolo2">
    <w:name w:val="heading 2"/>
    <w:basedOn w:val="Titolo1"/>
    <w:next w:val="Normale"/>
    <w:link w:val="Titolo2Carattere"/>
    <w:uiPriority w:val="9"/>
    <w:unhideWhenUsed/>
    <w:qFormat/>
    <w:rsid w:val="004C3C91"/>
    <w:pPr>
      <w:spacing w:before="40"/>
      <w:outlineLvl w:val="1"/>
    </w:pPr>
    <w:rPr>
      <w:sz w:val="48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4C3C91"/>
    <w:pPr>
      <w:keepNext/>
      <w:keepLines/>
      <w:spacing w:before="40" w:after="0"/>
      <w:outlineLvl w:val="2"/>
    </w:pPr>
    <w:rPr>
      <w:rFonts w:ascii="DIN Condensed" w:eastAsiaTheme="majorEastAsia" w:hAnsi="DIN Condensed" w:cstheme="majorBidi"/>
      <w:color w:val="BA162F"/>
      <w:sz w:val="36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rsid w:val="004C3C91"/>
    <w:pPr>
      <w:keepNext/>
      <w:keepLines/>
      <w:spacing w:before="40" w:after="0"/>
      <w:outlineLvl w:val="3"/>
    </w:pPr>
    <w:rPr>
      <w:rFonts w:ascii="DIN Condensed" w:eastAsiaTheme="majorEastAsia" w:hAnsi="DIN Condensed" w:cstheme="majorBidi"/>
      <w:iCs/>
      <w:color w:val="BA162F"/>
      <w:sz w:val="28"/>
    </w:rPr>
  </w:style>
  <w:style w:type="paragraph" w:styleId="Titolo5">
    <w:name w:val="heading 5"/>
    <w:basedOn w:val="Normale"/>
    <w:next w:val="Normale"/>
    <w:link w:val="Titolo5Carattere"/>
    <w:uiPriority w:val="9"/>
    <w:unhideWhenUsed/>
    <w:rsid w:val="004C3C91"/>
    <w:pPr>
      <w:keepNext/>
      <w:keepLines/>
      <w:spacing w:before="40" w:after="0"/>
      <w:outlineLvl w:val="4"/>
    </w:pPr>
    <w:rPr>
      <w:rFonts w:ascii="DIN Condensed" w:eastAsiaTheme="majorEastAsia" w:hAnsi="DIN Condensed" w:cstheme="majorBidi"/>
      <w:color w:val="BA162F"/>
    </w:rPr>
  </w:style>
  <w:style w:type="paragraph" w:styleId="Titolo6">
    <w:name w:val="heading 6"/>
    <w:basedOn w:val="Normale"/>
    <w:next w:val="Normale"/>
    <w:link w:val="Titolo6Carattere"/>
    <w:uiPriority w:val="9"/>
    <w:unhideWhenUsed/>
    <w:rsid w:val="004C3C91"/>
    <w:pPr>
      <w:keepNext/>
      <w:keepLines/>
      <w:spacing w:before="40" w:after="0"/>
      <w:outlineLvl w:val="5"/>
    </w:pPr>
    <w:rPr>
      <w:rFonts w:ascii="DIN Condensed" w:eastAsiaTheme="majorEastAsia" w:hAnsi="DIN Condensed" w:cstheme="majorBidi"/>
      <w:color w:val="BA162F"/>
      <w:sz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rsid w:val="004C3C91"/>
    <w:pPr>
      <w:keepNext/>
      <w:keepLines/>
      <w:spacing w:before="40" w:after="0"/>
      <w:outlineLvl w:val="6"/>
    </w:pPr>
    <w:rPr>
      <w:rFonts w:ascii="DIN Condensed" w:eastAsiaTheme="majorEastAsia" w:hAnsi="DIN Condensed" w:cstheme="majorBidi"/>
      <w:iCs/>
      <w:color w:val="BA162F"/>
      <w:sz w:val="1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rsid w:val="004C3C91"/>
    <w:pPr>
      <w:keepNext/>
      <w:keepLines/>
      <w:spacing w:before="40" w:after="0"/>
      <w:outlineLvl w:val="7"/>
    </w:pPr>
    <w:rPr>
      <w:rFonts w:ascii="DIN Condensed" w:eastAsiaTheme="majorEastAsia" w:hAnsi="DIN Condensed" w:cstheme="majorBidi"/>
      <w:color w:val="BA162F"/>
      <w:sz w:val="12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B482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B4820"/>
  </w:style>
  <w:style w:type="paragraph" w:styleId="Pidipagina">
    <w:name w:val="footer"/>
    <w:basedOn w:val="Normale"/>
    <w:link w:val="PidipaginaCarattere"/>
    <w:uiPriority w:val="99"/>
    <w:unhideWhenUsed/>
    <w:rsid w:val="006B482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B4820"/>
  </w:style>
  <w:style w:type="paragraph" w:styleId="Nessunaspaziatura">
    <w:name w:val="No Spacing"/>
    <w:uiPriority w:val="1"/>
    <w:qFormat/>
    <w:rsid w:val="000469C5"/>
    <w:pPr>
      <w:spacing w:after="0" w:line="240" w:lineRule="auto"/>
    </w:pPr>
    <w:rPr>
      <w:rFonts w:ascii="Source Sans Pro Light" w:hAnsi="Source Sans Pro Light"/>
      <w:sz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C3C91"/>
    <w:rPr>
      <w:rFonts w:ascii="DIN Condensed" w:eastAsiaTheme="majorEastAsia" w:hAnsi="DIN Condensed" w:cstheme="majorBidi"/>
      <w:color w:val="BA162F"/>
      <w:sz w:val="7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C3C91"/>
    <w:rPr>
      <w:rFonts w:ascii="DIN Condensed" w:eastAsiaTheme="majorEastAsia" w:hAnsi="DIN Condensed" w:cstheme="majorBidi"/>
      <w:color w:val="BA162F"/>
      <w:sz w:val="48"/>
      <w:szCs w:val="26"/>
    </w:rPr>
  </w:style>
  <w:style w:type="paragraph" w:styleId="Citazione">
    <w:name w:val="Quote"/>
    <w:basedOn w:val="Normale"/>
    <w:next w:val="Normale"/>
    <w:link w:val="CitazioneCarattere"/>
    <w:uiPriority w:val="29"/>
    <w:rsid w:val="00F40F4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40F42"/>
    <w:rPr>
      <w:rFonts w:ascii="Source Sans Pro Light" w:hAnsi="Source Sans Pro Light"/>
      <w:i/>
      <w:iCs/>
      <w:color w:val="404040" w:themeColor="text1" w:themeTint="BF"/>
      <w:sz w:val="24"/>
    </w:rPr>
  </w:style>
  <w:style w:type="character" w:styleId="Riferimentodelicato">
    <w:name w:val="Subtle Reference"/>
    <w:basedOn w:val="Carpredefinitoparagrafo"/>
    <w:uiPriority w:val="31"/>
    <w:rsid w:val="00F40F42"/>
    <w:rPr>
      <w:smallCaps/>
      <w:color w:val="5A5A5A" w:themeColor="text1" w:themeTint="A5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C3C91"/>
    <w:rPr>
      <w:rFonts w:ascii="DIN Condensed" w:eastAsiaTheme="majorEastAsia" w:hAnsi="DIN Condensed" w:cstheme="majorBidi"/>
      <w:color w:val="BA162F"/>
      <w:sz w:val="36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4C3C91"/>
    <w:rPr>
      <w:rFonts w:ascii="DIN Condensed" w:eastAsiaTheme="majorEastAsia" w:hAnsi="DIN Condensed" w:cstheme="majorBidi"/>
      <w:iCs/>
      <w:color w:val="BA162F"/>
      <w:sz w:val="28"/>
    </w:rPr>
  </w:style>
  <w:style w:type="character" w:customStyle="1" w:styleId="Titolo5Carattere">
    <w:name w:val="Titolo 5 Carattere"/>
    <w:basedOn w:val="Carpredefinitoparagrafo"/>
    <w:link w:val="Titolo5"/>
    <w:uiPriority w:val="9"/>
    <w:rsid w:val="004C3C91"/>
    <w:rPr>
      <w:rFonts w:ascii="DIN Condensed" w:eastAsiaTheme="majorEastAsia" w:hAnsi="DIN Condensed" w:cstheme="majorBidi"/>
      <w:color w:val="BA162F"/>
      <w:sz w:val="24"/>
    </w:rPr>
  </w:style>
  <w:style w:type="character" w:customStyle="1" w:styleId="Titolo6Carattere">
    <w:name w:val="Titolo 6 Carattere"/>
    <w:basedOn w:val="Carpredefinitoparagrafo"/>
    <w:link w:val="Titolo6"/>
    <w:uiPriority w:val="9"/>
    <w:rsid w:val="004C3C91"/>
    <w:rPr>
      <w:rFonts w:ascii="DIN Condensed" w:eastAsiaTheme="majorEastAsia" w:hAnsi="DIN Condensed" w:cstheme="majorBidi"/>
      <w:color w:val="BA162F"/>
      <w:sz w:val="2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4C3C91"/>
    <w:rPr>
      <w:rFonts w:ascii="DIN Condensed" w:eastAsiaTheme="majorEastAsia" w:hAnsi="DIN Condensed" w:cstheme="majorBidi"/>
      <w:iCs/>
      <w:color w:val="BA162F"/>
      <w:sz w:val="16"/>
    </w:rPr>
  </w:style>
  <w:style w:type="character" w:styleId="Enfasiintensa">
    <w:name w:val="Intense Emphasis"/>
    <w:basedOn w:val="Carpredefinitoparagrafo"/>
    <w:uiPriority w:val="21"/>
    <w:rsid w:val="004C3C91"/>
    <w:rPr>
      <w:i/>
      <w:iCs/>
      <w:color w:val="BA162F" w:themeColor="accent1"/>
    </w:rPr>
  </w:style>
  <w:style w:type="paragraph" w:styleId="Titolo">
    <w:name w:val="Title"/>
    <w:basedOn w:val="Normale"/>
    <w:next w:val="Normale"/>
    <w:link w:val="TitoloCarattere"/>
    <w:uiPriority w:val="10"/>
    <w:qFormat/>
    <w:rsid w:val="004C3C91"/>
    <w:pPr>
      <w:spacing w:after="0" w:line="240" w:lineRule="auto"/>
      <w:contextualSpacing/>
    </w:pPr>
    <w:rPr>
      <w:rFonts w:ascii="Source Sans Pro" w:eastAsiaTheme="majorEastAsia" w:hAnsi="Source Sans Pro" w:cstheme="majorBidi"/>
      <w:b/>
      <w:spacing w:val="-10"/>
      <w:kern w:val="28"/>
      <w:sz w:val="48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C3C91"/>
    <w:rPr>
      <w:rFonts w:ascii="Source Sans Pro" w:eastAsiaTheme="majorEastAsia" w:hAnsi="Source Sans Pro" w:cstheme="majorBidi"/>
      <w:b/>
      <w:spacing w:val="-10"/>
      <w:kern w:val="28"/>
      <w:sz w:val="48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06D6A"/>
    <w:pPr>
      <w:numPr>
        <w:ilvl w:val="1"/>
      </w:numPr>
    </w:pPr>
    <w:rPr>
      <w:rFonts w:ascii="Source Sans Pro" w:eastAsiaTheme="minorEastAsia" w:hAnsi="Source Sans Pro"/>
      <w:color w:val="5A5A5A" w:themeColor="text1" w:themeTint="A5"/>
      <w:sz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06D6A"/>
    <w:rPr>
      <w:rFonts w:ascii="Source Sans Pro" w:eastAsiaTheme="minorEastAsia" w:hAnsi="Source Sans Pro"/>
      <w:color w:val="5A5A5A" w:themeColor="text1" w:themeTint="A5"/>
      <w:sz w:val="28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C3C91"/>
    <w:rPr>
      <w:rFonts w:ascii="DIN Condensed" w:eastAsiaTheme="majorEastAsia" w:hAnsi="DIN Condensed" w:cstheme="majorBidi"/>
      <w:color w:val="BA162F"/>
      <w:sz w:val="12"/>
      <w:szCs w:val="21"/>
    </w:rPr>
  </w:style>
  <w:style w:type="table" w:customStyle="1" w:styleId="Grigliatabella1">
    <w:name w:val="Griglia tabella1"/>
    <w:basedOn w:val="Tabellanormale"/>
    <w:next w:val="Grigliatabella"/>
    <w:uiPriority w:val="59"/>
    <w:rsid w:val="00CC0408"/>
    <w:pPr>
      <w:spacing w:after="0" w:line="240" w:lineRule="auto"/>
    </w:pPr>
    <w:rPr>
      <w:rFonts w:ascii="Calibri" w:eastAsia="MS Gothic" w:hAnsi="Calibri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CC0408"/>
    <w:pPr>
      <w:ind w:left="720"/>
      <w:contextualSpacing/>
    </w:pPr>
  </w:style>
  <w:style w:type="table" w:styleId="Grigliatabella">
    <w:name w:val="Table Grid"/>
    <w:basedOn w:val="Tabellanormale"/>
    <w:uiPriority w:val="39"/>
    <w:rsid w:val="00CC0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rocchi\AppData\Local\Microsoft\Windows\INetCache\Content.Outlook\0XSECDEL\UPS-FSE-COD-carta-intestata.dotx" TargetMode="External"/></Relationships>
</file>

<file path=word/theme/theme1.xml><?xml version="1.0" encoding="utf-8"?>
<a:theme xmlns:a="http://schemas.openxmlformats.org/drawingml/2006/main" name="Tema di Office">
  <a:themeElements>
    <a:clrScheme name="UNISAL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BA162F"/>
      </a:accent1>
      <a:accent2>
        <a:srgbClr val="A5A5A5"/>
      </a:accent2>
      <a:accent3>
        <a:srgbClr val="BA162F"/>
      </a:accent3>
      <a:accent4>
        <a:srgbClr val="BA162F"/>
      </a:accent4>
      <a:accent5>
        <a:srgbClr val="BA162F"/>
      </a:accent5>
      <a:accent6>
        <a:srgbClr val="BA162F"/>
      </a:accent6>
      <a:hlink>
        <a:srgbClr val="2F5496"/>
      </a:hlink>
      <a:folHlink>
        <a:srgbClr val="2F549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565DEB94-DB47-4829-B2CA-634B44035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UPS-FSE-COD-carta-intestata.dotx</Template>
  <TotalTime>4</TotalTime>
  <Pages>3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PETROCCHI</dc:creator>
  <cp:keywords/>
  <dc:description/>
  <cp:lastModifiedBy>Paolo Sparaci</cp:lastModifiedBy>
  <cp:revision>2</cp:revision>
  <dcterms:created xsi:type="dcterms:W3CDTF">2021-11-08T09:40:00Z</dcterms:created>
  <dcterms:modified xsi:type="dcterms:W3CDTF">2021-11-08T09:40:00Z</dcterms:modified>
</cp:coreProperties>
</file>